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:rsidRPr="0059649E" w14:paraId="71CB71ED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5C0D9EA8" w14:textId="77777777" w:rsidR="001B2ABD" w:rsidRPr="0059649E" w:rsidRDefault="001B2ABD" w:rsidP="001B2ABD">
            <w:pPr>
              <w:tabs>
                <w:tab w:val="left" w:pos="990"/>
              </w:tabs>
              <w:jc w:val="center"/>
            </w:pPr>
            <w:r w:rsidRPr="0059649E">
              <w:rPr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7EFAB156" wp14:editId="34392B49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-296545</wp:posOffset>
                      </wp:positionV>
                      <wp:extent cx="2122805" cy="2122805"/>
                      <wp:effectExtent l="19050" t="19050" r="29845" b="29845"/>
                      <wp:wrapTight wrapText="bothSides">
                        <wp:wrapPolygon edited="0">
                          <wp:start x="8723" y="-194"/>
                          <wp:lineTo x="7172" y="-194"/>
                          <wp:lineTo x="2520" y="2132"/>
                          <wp:lineTo x="2520" y="2908"/>
                          <wp:lineTo x="388" y="5427"/>
                          <wp:lineTo x="-194" y="6978"/>
                          <wp:lineTo x="-194" y="13569"/>
                          <wp:lineTo x="194" y="15313"/>
                          <wp:lineTo x="2326" y="18802"/>
                          <wp:lineTo x="6978" y="21516"/>
                          <wp:lineTo x="8335" y="21710"/>
                          <wp:lineTo x="13181" y="21710"/>
                          <wp:lineTo x="14150" y="21516"/>
                          <wp:lineTo x="19190" y="18608"/>
                          <wp:lineTo x="21322" y="15313"/>
                          <wp:lineTo x="21710" y="12406"/>
                          <wp:lineTo x="21710" y="8529"/>
                          <wp:lineTo x="21128" y="6009"/>
                          <wp:lineTo x="19190" y="3101"/>
                          <wp:lineTo x="18996" y="2326"/>
                          <wp:lineTo x="13956" y="-194"/>
                          <wp:lineTo x="12793" y="-194"/>
                          <wp:lineTo x="8723" y="-194"/>
                        </wp:wrapPolygon>
                      </wp:wrapTight>
                      <wp:docPr id="2" name="Óva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CF6E76" w14:textId="66E44D99" w:rsidR="00EE4C8D" w:rsidRPr="00EE4C8D" w:rsidRDefault="00EE4C8D" w:rsidP="00EE4C8D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FAB156" id="Óvalo 2" o:spid="_x0000_s1026" style="position:absolute;left:0;text-align:left;margin-left:1.45pt;margin-top:-23.35pt;width:167.15pt;height:167.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" strokecolor="#94b6d2 [3204]" strokeweight="5pt">
                      <v:fill r:id="rId10" o:title="" recolor="t" rotate="t" type="frame"/>
                      <v:stroke joinstyle="miter"/>
                      <v:textbox>
                        <w:txbxContent>
                          <w:p w14:paraId="67CF6E76" w14:textId="66E44D99" w:rsidR="00EE4C8D" w:rsidRPr="00EE4C8D" w:rsidRDefault="00EE4C8D" w:rsidP="00EE4C8D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118C6C20" w14:textId="77777777" w:rsidR="001B2ABD" w:rsidRPr="0059649E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2C8FBAD1" w14:textId="77777777" w:rsidR="00BF12BB" w:rsidRDefault="00B3700C" w:rsidP="00AD2F38">
            <w:pPr>
              <w:pStyle w:val="Ttulo"/>
            </w:pPr>
            <w:r>
              <w:t>Fa</w:t>
            </w:r>
            <w:r w:rsidR="00BF12BB">
              <w:t>cundo</w:t>
            </w:r>
          </w:p>
          <w:p w14:paraId="42290CD4" w14:textId="77777777" w:rsidR="00BF12BB" w:rsidRDefault="00BF12BB" w:rsidP="00AD2F38">
            <w:pPr>
              <w:pStyle w:val="Ttulo"/>
            </w:pPr>
            <w:r>
              <w:t>roberto</w:t>
            </w:r>
          </w:p>
          <w:p w14:paraId="37C53E67" w14:textId="74850A4D" w:rsidR="00BF12BB" w:rsidRDefault="00B3700C" w:rsidP="00BF12BB">
            <w:pPr>
              <w:pStyle w:val="Ttulo"/>
              <w:rPr>
                <w:sz w:val="24"/>
                <w:szCs w:val="24"/>
              </w:rPr>
            </w:pPr>
            <w:r>
              <w:t>Garelli</w:t>
            </w:r>
            <w:r w:rsidR="00AD2F38" w:rsidRPr="00BF12BB">
              <w:rPr>
                <w:spacing w:val="1960"/>
                <w:sz w:val="24"/>
                <w:szCs w:val="24"/>
              </w:rPr>
              <w:t xml:space="preserve"> </w:t>
            </w:r>
            <w:r w:rsidR="00BF12BB">
              <w:rPr>
                <w:spacing w:val="1"/>
                <w:sz w:val="24"/>
                <w:szCs w:val="24"/>
              </w:rPr>
              <w:t>DNI: 3</w:t>
            </w:r>
            <w:r w:rsidR="00BF12BB">
              <w:rPr>
                <w:sz w:val="24"/>
                <w:szCs w:val="24"/>
              </w:rPr>
              <w:t>2680721</w:t>
            </w:r>
          </w:p>
          <w:p w14:paraId="431F82C8" w14:textId="77777777" w:rsidR="001C70EC" w:rsidRPr="001C70EC" w:rsidRDefault="001C70EC" w:rsidP="001C70EC">
            <w:r>
              <w:t xml:space="preserve">CUIT.: 20-32680721-5 </w:t>
            </w:r>
          </w:p>
          <w:p w14:paraId="1017880F" w14:textId="2D8A2AB1" w:rsidR="001B2ABD" w:rsidRPr="0044711A" w:rsidRDefault="001C70EC" w:rsidP="00A26AD9">
            <w:pPr>
              <w:rPr>
                <w:sz w:val="40"/>
                <w:szCs w:val="40"/>
              </w:rPr>
            </w:pPr>
            <w:r>
              <w:t>Fecha de Nacimiento: 24/03/1987</w:t>
            </w:r>
          </w:p>
        </w:tc>
      </w:tr>
      <w:tr w:rsidR="001B2ABD" w:rsidRPr="0044711A" w14:paraId="481D875A" w14:textId="77777777" w:rsidTr="001B2ABD">
        <w:tc>
          <w:tcPr>
            <w:tcW w:w="3600" w:type="dxa"/>
          </w:tcPr>
          <w:p w14:paraId="00D4477D" w14:textId="77777777" w:rsidR="00C854CF" w:rsidRDefault="00C854CF" w:rsidP="00810E46"/>
          <w:p w14:paraId="2D6E4EE7" w14:textId="77777777" w:rsidR="00C854CF" w:rsidRDefault="00C854CF" w:rsidP="00810E46"/>
          <w:p w14:paraId="4F3B9716" w14:textId="77777777" w:rsidR="00C854CF" w:rsidRDefault="00C854CF" w:rsidP="00810E46"/>
          <w:p w14:paraId="605923B3" w14:textId="7BD5AC30" w:rsidR="00C854CF" w:rsidRDefault="00C854CF" w:rsidP="00810E46">
            <w:r>
              <w:t>“</w:t>
            </w:r>
            <w:r w:rsidRPr="00C854CF">
              <w:t xml:space="preserve">Tengo un alto sentido del compromiso y la responsabilidad por lo que puedo garantizar que la tarea que me sea asignada será gestionada con </w:t>
            </w:r>
            <w:r>
              <w:t>eficiencia</w:t>
            </w:r>
            <w:r w:rsidRPr="00C854CF">
              <w:t xml:space="preserve">. </w:t>
            </w:r>
            <w:r>
              <w:t>Sin embargo</w:t>
            </w:r>
            <w:r w:rsidRPr="00C854CF">
              <w:t xml:space="preserve">, cuando </w:t>
            </w:r>
            <w:r>
              <w:t xml:space="preserve">suelen aparecer </w:t>
            </w:r>
            <w:r w:rsidRPr="00C854CF">
              <w:t xml:space="preserve">dificultades que puedan entorpecer el desarrollo de la actividad, propongo </w:t>
            </w:r>
            <w:r>
              <w:t xml:space="preserve">alternativas </w:t>
            </w:r>
            <w:r w:rsidRPr="00C854CF">
              <w:t xml:space="preserve">útiles para acelerar los tiempos de respuesta </w:t>
            </w:r>
            <w:r>
              <w:t>y solución”.</w:t>
            </w:r>
          </w:p>
          <w:p w14:paraId="6F5A5D27" w14:textId="77777777" w:rsidR="00C854CF" w:rsidRDefault="00C854CF" w:rsidP="00810E46"/>
          <w:p w14:paraId="2493EA52" w14:textId="30B3520A" w:rsidR="00810E46" w:rsidRDefault="00C854CF" w:rsidP="00810E46">
            <w:r>
              <w:t>“</w:t>
            </w:r>
            <w:r w:rsidR="00810E46">
              <w:t xml:space="preserve">Cuento con gran capacidad </w:t>
            </w:r>
            <w:r>
              <w:t xml:space="preserve">y velocidad </w:t>
            </w:r>
            <w:r w:rsidR="00810E46">
              <w:t>de auto aprendizaje, esto me permite alcanzar mejores índices de productividad</w:t>
            </w:r>
            <w:r>
              <w:t xml:space="preserve">”. </w:t>
            </w:r>
            <w:r w:rsidR="00810E46">
              <w:t xml:space="preserve"> </w:t>
            </w:r>
          </w:p>
          <w:p w14:paraId="244D4AFC" w14:textId="77777777" w:rsidR="00C854CF" w:rsidRDefault="00C854CF" w:rsidP="00810E46"/>
          <w:p w14:paraId="4637955C" w14:textId="6D57D8FB" w:rsidR="00036450" w:rsidRPr="00810E46" w:rsidRDefault="00810E46" w:rsidP="00810E46">
            <w:pPr>
              <w:rPr>
                <w:lang w:val="es-AR"/>
              </w:rPr>
            </w:pPr>
            <w:r>
              <w:t>"</w:t>
            </w:r>
            <w:r w:rsidR="00C854CF">
              <w:t xml:space="preserve">Dispongo de </w:t>
            </w:r>
            <w:r>
              <w:t xml:space="preserve">experiencia con trabajo en equipo y cuento con empatía para la resolución de problemas. Considero que una </w:t>
            </w:r>
            <w:r w:rsidR="001C3D98">
              <w:t>organización</w:t>
            </w:r>
            <w:r>
              <w:t xml:space="preserve"> es como una gran familia, e intento que el clima profesional sea el mejor posibl</w:t>
            </w:r>
            <w:r w:rsidR="00C854CF">
              <w:t xml:space="preserve">e </w:t>
            </w:r>
            <w:r>
              <w:t xml:space="preserve">para </w:t>
            </w:r>
            <w:r w:rsidR="00C854CF">
              <w:t>todos</w:t>
            </w:r>
            <w:r>
              <w:t>".</w:t>
            </w:r>
          </w:p>
          <w:p w14:paraId="5D69BAF8" w14:textId="77777777" w:rsidR="00036450" w:rsidRPr="00C854CF" w:rsidRDefault="00036450" w:rsidP="00036450">
            <w:pPr>
              <w:rPr>
                <w:lang w:val="es-AR"/>
              </w:rPr>
            </w:pPr>
          </w:p>
          <w:sdt>
            <w:sdtPr>
              <w:id w:val="-1954003311"/>
              <w:placeholder>
                <w:docPart w:val="A5F0F19E4A604F31842D130CCD3DE73E"/>
              </w:placeholder>
              <w:temporary/>
              <w:showingPlcHdr/>
              <w15:appearance w15:val="hidden"/>
            </w:sdtPr>
            <w:sdtEndPr/>
            <w:sdtContent>
              <w:p w14:paraId="3C36A00C" w14:textId="77777777" w:rsidR="00036450" w:rsidRPr="0059649E" w:rsidRDefault="00CB0055" w:rsidP="00CB0055">
                <w:pPr>
                  <w:pStyle w:val="Ttulo3"/>
                </w:pPr>
                <w:r w:rsidRPr="0059649E">
                  <w:rPr>
                    <w:lang w:bidi="es-ES"/>
                  </w:rPr>
                  <w:t>Contacto</w:t>
                </w:r>
              </w:p>
            </w:sdtContent>
          </w:sdt>
          <w:p w14:paraId="572B0677" w14:textId="77777777" w:rsidR="00BF12BB" w:rsidRDefault="00BF12BB" w:rsidP="00BF12BB">
            <w:pPr>
              <w:widowControl w:val="0"/>
              <w:autoSpaceDE w:val="0"/>
              <w:autoSpaceDN w:val="0"/>
              <w:adjustRightInd w:val="0"/>
              <w:spacing w:line="200" w:lineRule="atLeast"/>
              <w:ind w:right="191"/>
              <w:rPr>
                <w:rFonts w:ascii="Bookman Old Style" w:hAnsi="Bookman Old Style" w:cs="Bookman Old Style"/>
                <w:kern w:val="28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kern w:val="28"/>
                <w:sz w:val="20"/>
                <w:szCs w:val="20"/>
              </w:rPr>
              <w:t>Las Heras 1053 - Piso 2</w:t>
            </w:r>
          </w:p>
          <w:p w14:paraId="138DA3FF" w14:textId="0BC31C8D" w:rsidR="00BF12BB" w:rsidRDefault="00BF12BB" w:rsidP="00BF12BB">
            <w:pPr>
              <w:widowControl w:val="0"/>
              <w:autoSpaceDE w:val="0"/>
              <w:autoSpaceDN w:val="0"/>
              <w:adjustRightInd w:val="0"/>
              <w:spacing w:line="200" w:lineRule="atLeast"/>
              <w:ind w:right="191"/>
              <w:rPr>
                <w:rFonts w:ascii="Bookman Old Style" w:hAnsi="Bookman Old Style" w:cs="Bookman Old Style"/>
                <w:kern w:val="28"/>
                <w:sz w:val="20"/>
                <w:szCs w:val="20"/>
              </w:rPr>
            </w:pPr>
            <w:proofErr w:type="spellStart"/>
            <w:r>
              <w:rPr>
                <w:rFonts w:ascii="Bookman Old Style" w:hAnsi="Bookman Old Style" w:cs="Bookman Old Style"/>
                <w:kern w:val="28"/>
                <w:sz w:val="20"/>
                <w:szCs w:val="20"/>
              </w:rPr>
              <w:t>Depto</w:t>
            </w:r>
            <w:proofErr w:type="spellEnd"/>
            <w:r>
              <w:rPr>
                <w:rFonts w:ascii="Bookman Old Style" w:hAnsi="Bookman Old Style" w:cs="Bookman Old Style"/>
                <w:kern w:val="28"/>
                <w:sz w:val="20"/>
                <w:szCs w:val="20"/>
              </w:rPr>
              <w:t xml:space="preserve"> 11</w:t>
            </w:r>
          </w:p>
          <w:p w14:paraId="180D36B6" w14:textId="77777777" w:rsidR="00BF12BB" w:rsidRDefault="00BF12BB" w:rsidP="00BF12BB">
            <w:pPr>
              <w:widowControl w:val="0"/>
              <w:autoSpaceDE w:val="0"/>
              <w:autoSpaceDN w:val="0"/>
              <w:adjustRightInd w:val="0"/>
              <w:spacing w:line="200" w:lineRule="atLeast"/>
              <w:ind w:right="191"/>
              <w:rPr>
                <w:rFonts w:ascii="Bookman Old Style" w:hAnsi="Bookman Old Style" w:cs="Bookman Old Style"/>
                <w:kern w:val="28"/>
                <w:sz w:val="20"/>
                <w:szCs w:val="20"/>
                <w:lang w:val="es-AR"/>
              </w:rPr>
            </w:pPr>
            <w:r>
              <w:rPr>
                <w:rFonts w:ascii="Bookman Old Style" w:hAnsi="Bookman Old Style" w:cs="Bookman Old Style"/>
                <w:kern w:val="28"/>
                <w:sz w:val="20"/>
                <w:szCs w:val="20"/>
              </w:rPr>
              <w:t xml:space="preserve">Río Cuarto </w:t>
            </w:r>
            <w:r>
              <w:rPr>
                <w:rFonts w:ascii="Bookman Old Style" w:hAnsi="Bookman Old Style" w:cs="Bookman Old Style"/>
                <w:kern w:val="28"/>
                <w:sz w:val="20"/>
                <w:szCs w:val="20"/>
                <w:lang w:val="es-AR"/>
              </w:rPr>
              <w:t>–</w:t>
            </w:r>
            <w:r>
              <w:rPr>
                <w:rFonts w:ascii="Bookman Old Style" w:hAnsi="Bookman Old Style" w:cs="Bookman Old Style"/>
                <w:kern w:val="28"/>
                <w:sz w:val="20"/>
                <w:szCs w:val="20"/>
              </w:rPr>
              <w:t xml:space="preserve"> 5800</w:t>
            </w:r>
          </w:p>
          <w:p w14:paraId="3BD91AD2" w14:textId="789574AE" w:rsidR="00BF12BB" w:rsidRDefault="00BF12BB" w:rsidP="00BF12BB">
            <w:pPr>
              <w:widowControl w:val="0"/>
              <w:autoSpaceDE w:val="0"/>
              <w:autoSpaceDN w:val="0"/>
              <w:adjustRightInd w:val="0"/>
              <w:spacing w:line="200" w:lineRule="atLeast"/>
              <w:ind w:right="191"/>
              <w:rPr>
                <w:rFonts w:ascii="Bookman Old Style" w:hAnsi="Bookman Old Style" w:cs="Bookman Old Style"/>
                <w:kern w:val="28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kern w:val="28"/>
                <w:sz w:val="20"/>
                <w:szCs w:val="20"/>
              </w:rPr>
              <w:t xml:space="preserve">Córdoba </w:t>
            </w:r>
            <w:r>
              <w:rPr>
                <w:rFonts w:ascii="Bookman Old Style" w:hAnsi="Bookman Old Style" w:cs="Bookman Old Style"/>
                <w:kern w:val="28"/>
                <w:sz w:val="20"/>
                <w:szCs w:val="20"/>
                <w:lang w:val="es-AR"/>
              </w:rPr>
              <w:t>–</w:t>
            </w:r>
            <w:r>
              <w:rPr>
                <w:rFonts w:ascii="Bookman Old Style" w:hAnsi="Bookman Old Style" w:cs="Bookman Old Style"/>
                <w:kern w:val="28"/>
                <w:sz w:val="20"/>
                <w:szCs w:val="20"/>
              </w:rPr>
              <w:t xml:space="preserve"> Argentina </w:t>
            </w:r>
          </w:p>
          <w:p w14:paraId="18AA42BB" w14:textId="77777777" w:rsidR="00BF12BB" w:rsidRDefault="00BF12BB" w:rsidP="00BF12BB">
            <w:pPr>
              <w:widowControl w:val="0"/>
              <w:autoSpaceDE w:val="0"/>
              <w:autoSpaceDN w:val="0"/>
              <w:adjustRightInd w:val="0"/>
              <w:spacing w:line="200" w:lineRule="atLeast"/>
              <w:ind w:right="191"/>
              <w:rPr>
                <w:rFonts w:ascii="Bookman Old Style" w:hAnsi="Bookman Old Style" w:cs="Bookman Old Style"/>
                <w:kern w:val="28"/>
                <w:sz w:val="20"/>
                <w:szCs w:val="20"/>
              </w:rPr>
            </w:pPr>
          </w:p>
          <w:p w14:paraId="12E6B213" w14:textId="5DE57C2B" w:rsidR="00BF12BB" w:rsidRDefault="00BF12BB" w:rsidP="00BF12BB">
            <w:pPr>
              <w:widowControl w:val="0"/>
              <w:autoSpaceDE w:val="0"/>
              <w:autoSpaceDN w:val="0"/>
              <w:adjustRightInd w:val="0"/>
              <w:spacing w:line="200" w:lineRule="atLeast"/>
              <w:ind w:right="191"/>
              <w:rPr>
                <w:rFonts w:ascii="Bookman Old Style" w:hAnsi="Bookman Old Style" w:cs="Bookman Old Style"/>
                <w:kern w:val="28"/>
                <w:sz w:val="20"/>
                <w:szCs w:val="20"/>
              </w:rPr>
            </w:pPr>
            <w:r w:rsidRPr="00D3712C">
              <w:rPr>
                <w:rFonts w:ascii="Bookman Old Style" w:hAnsi="Bookman Old Style" w:cs="Bookman Old Style"/>
                <w:kern w:val="28"/>
                <w:sz w:val="20"/>
                <w:szCs w:val="20"/>
              </w:rPr>
              <w:t xml:space="preserve">Cel. 0358-154170259  </w:t>
            </w:r>
          </w:p>
          <w:p w14:paraId="47D95B6E" w14:textId="77777777" w:rsidR="00BF12BB" w:rsidRPr="00D3712C" w:rsidRDefault="00BF12BB" w:rsidP="00BF12BB">
            <w:pPr>
              <w:widowControl w:val="0"/>
              <w:autoSpaceDE w:val="0"/>
              <w:autoSpaceDN w:val="0"/>
              <w:adjustRightInd w:val="0"/>
              <w:spacing w:line="200" w:lineRule="atLeast"/>
              <w:ind w:right="191"/>
              <w:rPr>
                <w:rFonts w:ascii="Bookman Old Style" w:hAnsi="Bookman Old Style" w:cs="Bookman Old Style"/>
                <w:kern w:val="28"/>
                <w:sz w:val="20"/>
                <w:szCs w:val="20"/>
              </w:rPr>
            </w:pPr>
          </w:p>
          <w:p w14:paraId="581B2E84" w14:textId="25D4559F" w:rsidR="00BF12BB" w:rsidRDefault="00BF12BB" w:rsidP="00BF12BB">
            <w:pPr>
              <w:rPr>
                <w:rFonts w:ascii="Bookman Old Style" w:hAnsi="Bookman Old Style" w:cs="Bookman Old Style"/>
                <w:kern w:val="28"/>
                <w:sz w:val="20"/>
                <w:szCs w:val="20"/>
                <w:lang w:val="en-GB"/>
              </w:rPr>
            </w:pPr>
            <w:r w:rsidRPr="00FF5039">
              <w:rPr>
                <w:rFonts w:ascii="Bookman Old Style" w:hAnsi="Bookman Old Style" w:cs="Bookman Old Style"/>
                <w:kern w:val="28"/>
                <w:sz w:val="20"/>
                <w:szCs w:val="20"/>
                <w:lang w:val="en-GB"/>
              </w:rPr>
              <w:t xml:space="preserve">Email: </w:t>
            </w:r>
          </w:p>
          <w:p w14:paraId="4D22A8A5" w14:textId="4FE4AB72" w:rsidR="00BF12BB" w:rsidRDefault="00BF12BB" w:rsidP="00BF12BB">
            <w:pPr>
              <w:rPr>
                <w:rFonts w:ascii="Bookman Old Style" w:hAnsi="Bookman Old Style" w:cs="Bookman Old Style"/>
                <w:kern w:val="28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 w:cs="Bookman Old Style"/>
                <w:kern w:val="28"/>
                <w:sz w:val="20"/>
                <w:szCs w:val="20"/>
                <w:lang w:val="en-GB"/>
              </w:rPr>
              <w:t>pramparofacundo@gmail.com</w:t>
            </w:r>
          </w:p>
          <w:p w14:paraId="32B67943" w14:textId="56D8F4B6" w:rsidR="004D3011" w:rsidRPr="00BF12BB" w:rsidRDefault="00BF12BB" w:rsidP="00BF12BB">
            <w:pPr>
              <w:rPr>
                <w:lang w:val="en-GB"/>
              </w:rPr>
            </w:pPr>
            <w:r w:rsidRPr="00FF5039">
              <w:rPr>
                <w:rFonts w:ascii="Bookman Old Style" w:hAnsi="Bookman Old Style" w:cs="Bookman Old Style"/>
                <w:kern w:val="28"/>
                <w:sz w:val="20"/>
                <w:szCs w:val="20"/>
                <w:lang w:val="en-GB"/>
              </w:rPr>
              <w:t>facundorg@hotmail.com</w:t>
            </w:r>
            <w:r w:rsidRPr="00FF5039">
              <w:rPr>
                <w:kern w:val="28"/>
                <w:lang w:val="en-GB"/>
              </w:rPr>
              <w:t xml:space="preserve">       </w:t>
            </w:r>
          </w:p>
          <w:p w14:paraId="1D56BB6F" w14:textId="02D13FC3" w:rsidR="004D3011" w:rsidRPr="00BF12BB" w:rsidRDefault="004D3011" w:rsidP="004D3011">
            <w:pPr>
              <w:rPr>
                <w:lang w:val="en-GB"/>
              </w:rPr>
            </w:pPr>
          </w:p>
          <w:p w14:paraId="23615EBA" w14:textId="7C120813" w:rsidR="004D3011" w:rsidRPr="00BF12BB" w:rsidRDefault="004D3011" w:rsidP="004D3011">
            <w:pPr>
              <w:rPr>
                <w:lang w:val="en-GB"/>
              </w:rPr>
            </w:pPr>
          </w:p>
        </w:tc>
        <w:tc>
          <w:tcPr>
            <w:tcW w:w="720" w:type="dxa"/>
          </w:tcPr>
          <w:p w14:paraId="697BD165" w14:textId="77777777" w:rsidR="001B2ABD" w:rsidRPr="00BF12BB" w:rsidRDefault="001B2ABD" w:rsidP="000C45FF">
            <w:pPr>
              <w:tabs>
                <w:tab w:val="left" w:pos="990"/>
              </w:tabs>
              <w:rPr>
                <w:lang w:val="en-GB"/>
              </w:rPr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B6D889E229294776827645B370346270"/>
              </w:placeholder>
              <w:temporary/>
              <w:showingPlcHdr/>
              <w15:appearance w15:val="hidden"/>
            </w:sdtPr>
            <w:sdtEndPr/>
            <w:sdtContent>
              <w:p w14:paraId="4E1D0900" w14:textId="77777777" w:rsidR="001B2ABD" w:rsidRPr="0059649E" w:rsidRDefault="00E25A26" w:rsidP="00036450">
                <w:pPr>
                  <w:pStyle w:val="Ttulo2"/>
                </w:pPr>
                <w:r w:rsidRPr="0059649E">
                  <w:rPr>
                    <w:lang w:bidi="es-ES"/>
                  </w:rPr>
                  <w:t>EDUCACIÓN</w:t>
                </w:r>
              </w:p>
            </w:sdtContent>
          </w:sdt>
          <w:p w14:paraId="7774D378" w14:textId="18B15311" w:rsidR="00BF12BB" w:rsidRDefault="00BF12BB" w:rsidP="00BF12BB">
            <w:pPr>
              <w:widowControl w:val="0"/>
              <w:autoSpaceDE w:val="0"/>
              <w:autoSpaceDN w:val="0"/>
              <w:adjustRightInd w:val="0"/>
              <w:ind w:right="191"/>
              <w:rPr>
                <w:b/>
                <w:bCs/>
                <w:kern w:val="28"/>
              </w:rPr>
            </w:pPr>
            <w:r>
              <w:rPr>
                <w:b/>
                <w:bCs/>
                <w:kern w:val="28"/>
              </w:rPr>
              <w:t xml:space="preserve">1999 </w:t>
            </w:r>
            <w:r>
              <w:rPr>
                <w:b/>
                <w:bCs/>
                <w:kern w:val="28"/>
                <w:lang w:val="es-AR"/>
              </w:rPr>
              <w:t>–</w:t>
            </w:r>
            <w:r>
              <w:rPr>
                <w:b/>
                <w:bCs/>
                <w:kern w:val="28"/>
              </w:rPr>
              <w:t xml:space="preserve"> 2004 Secundario en el IPEM n°215 Raúl </w:t>
            </w:r>
            <w:proofErr w:type="spellStart"/>
            <w:r>
              <w:rPr>
                <w:b/>
                <w:bCs/>
                <w:kern w:val="28"/>
              </w:rPr>
              <w:t>Scalabrinni</w:t>
            </w:r>
            <w:proofErr w:type="spellEnd"/>
            <w:r>
              <w:rPr>
                <w:b/>
                <w:bCs/>
                <w:kern w:val="28"/>
              </w:rPr>
              <w:t xml:space="preserve"> Ortiz </w:t>
            </w:r>
            <w:r>
              <w:rPr>
                <w:b/>
                <w:bCs/>
                <w:kern w:val="28"/>
                <w:lang w:val="es-AR"/>
              </w:rPr>
              <w:t>–</w:t>
            </w:r>
            <w:r>
              <w:rPr>
                <w:b/>
                <w:bCs/>
                <w:kern w:val="28"/>
              </w:rPr>
              <w:t xml:space="preserve"> Holmberg</w:t>
            </w:r>
          </w:p>
          <w:p w14:paraId="65CC7D81" w14:textId="77777777" w:rsidR="00A0746A" w:rsidRDefault="00A0746A" w:rsidP="00BF12BB">
            <w:pPr>
              <w:widowControl w:val="0"/>
              <w:autoSpaceDE w:val="0"/>
              <w:autoSpaceDN w:val="0"/>
              <w:adjustRightInd w:val="0"/>
              <w:ind w:right="191"/>
              <w:rPr>
                <w:b/>
                <w:bCs/>
                <w:kern w:val="28"/>
              </w:rPr>
            </w:pPr>
          </w:p>
          <w:p w14:paraId="57E18C2B" w14:textId="103E6F82" w:rsidR="00BF12BB" w:rsidRDefault="00BF12BB" w:rsidP="00BF12BB">
            <w:pPr>
              <w:widowControl w:val="0"/>
              <w:autoSpaceDE w:val="0"/>
              <w:autoSpaceDN w:val="0"/>
              <w:adjustRightInd w:val="0"/>
              <w:ind w:right="191"/>
              <w:rPr>
                <w:b/>
                <w:bCs/>
                <w:kern w:val="28"/>
              </w:rPr>
            </w:pPr>
            <w:r>
              <w:rPr>
                <w:b/>
                <w:bCs/>
                <w:kern w:val="28"/>
              </w:rPr>
              <w:t xml:space="preserve">2007 - Licenciatura en Ciencias Políticas Universidad Nacional de Río Cuarto </w:t>
            </w:r>
            <w:r>
              <w:rPr>
                <w:b/>
                <w:bCs/>
                <w:kern w:val="28"/>
              </w:rPr>
              <w:t xml:space="preserve">(incompleto) </w:t>
            </w:r>
          </w:p>
          <w:p w14:paraId="4648757D" w14:textId="77777777" w:rsidR="00A0746A" w:rsidRDefault="00A0746A" w:rsidP="00BF12BB">
            <w:pPr>
              <w:widowControl w:val="0"/>
              <w:autoSpaceDE w:val="0"/>
              <w:autoSpaceDN w:val="0"/>
              <w:adjustRightInd w:val="0"/>
              <w:ind w:right="191"/>
              <w:rPr>
                <w:b/>
                <w:bCs/>
                <w:kern w:val="28"/>
              </w:rPr>
            </w:pPr>
          </w:p>
          <w:p w14:paraId="02CB24EB" w14:textId="6D49A6FB" w:rsidR="00BF12BB" w:rsidRDefault="00BF12BB" w:rsidP="00BF12BB">
            <w:pPr>
              <w:widowControl w:val="0"/>
              <w:autoSpaceDE w:val="0"/>
              <w:autoSpaceDN w:val="0"/>
              <w:adjustRightInd w:val="0"/>
              <w:ind w:right="191"/>
              <w:rPr>
                <w:b/>
                <w:bCs/>
                <w:kern w:val="28"/>
              </w:rPr>
            </w:pPr>
            <w:r>
              <w:rPr>
                <w:b/>
                <w:bCs/>
                <w:kern w:val="28"/>
              </w:rPr>
              <w:t xml:space="preserve">2016 - </w:t>
            </w:r>
            <w:r>
              <w:rPr>
                <w:b/>
                <w:bCs/>
                <w:kern w:val="28"/>
              </w:rPr>
              <w:t xml:space="preserve">Tecnicatura en Relaciones Públicas – Universidad Nacional de Córdoba </w:t>
            </w:r>
          </w:p>
          <w:p w14:paraId="1CC605B6" w14:textId="77777777" w:rsidR="00036450" w:rsidRPr="0059649E" w:rsidRDefault="004142CD" w:rsidP="004142CD">
            <w:r w:rsidRPr="0059649E">
              <w:rPr>
                <w:lang w:bidi="es-ES"/>
              </w:rPr>
              <w:t xml:space="preserve"> </w:t>
            </w:r>
          </w:p>
          <w:p w14:paraId="6ABDA09A" w14:textId="724AA04B" w:rsidR="00A0746A" w:rsidRDefault="00A0746A" w:rsidP="00A0746A">
            <w:pPr>
              <w:pStyle w:val="Ttulo2"/>
            </w:pPr>
            <w:r>
              <w:t>IDIOMAS</w:t>
            </w:r>
          </w:p>
          <w:p w14:paraId="7001E969" w14:textId="77777777" w:rsidR="00A0746A" w:rsidRDefault="00A0746A" w:rsidP="00A0746A">
            <w:r>
              <w:t>Inglés: Lee, escribe y habla.</w:t>
            </w:r>
          </w:p>
          <w:p w14:paraId="32BF9022" w14:textId="2CF96225" w:rsidR="00A0746A" w:rsidRPr="00A0746A" w:rsidRDefault="00A0746A" w:rsidP="00A0746A">
            <w:r>
              <w:t xml:space="preserve">Portugués: </w:t>
            </w:r>
            <w:r>
              <w:t>Auxiliar en Lecto escritura portuguesa Nivel 1, 2 y 3</w:t>
            </w:r>
          </w:p>
          <w:p w14:paraId="67EE19D0" w14:textId="01A14966" w:rsidR="00AD2F38" w:rsidRDefault="00A0746A" w:rsidP="00AD2F38">
            <w:pPr>
              <w:pStyle w:val="Ttulo2"/>
            </w:pPr>
            <w:r>
              <w:t>EXperiencia laboral</w:t>
            </w:r>
          </w:p>
          <w:p w14:paraId="72BF1640" w14:textId="7E57DA4E" w:rsidR="00A0746A" w:rsidRDefault="00A0746A" w:rsidP="00A0746A">
            <w:r>
              <w:t xml:space="preserve">Columnista para </w:t>
            </w:r>
            <w:r>
              <w:t>“</w:t>
            </w:r>
            <w:r>
              <w:t>Agenda Educativa</w:t>
            </w:r>
            <w:r>
              <w:t>”</w:t>
            </w:r>
            <w:r>
              <w:t xml:space="preserve"> programa transmitido por FM </w:t>
            </w:r>
            <w:proofErr w:type="gramStart"/>
            <w:r>
              <w:t>Mercurio,  2004</w:t>
            </w:r>
            <w:proofErr w:type="gramEnd"/>
            <w:r>
              <w:t xml:space="preserve"> - 2006 </w:t>
            </w:r>
            <w:r>
              <w:t xml:space="preserve">- </w:t>
            </w:r>
            <w:r>
              <w:t>Pablo Salinas  – Tel: 0358-15604389</w:t>
            </w:r>
          </w:p>
          <w:p w14:paraId="27C59BC0" w14:textId="77777777" w:rsidR="00A0746A" w:rsidRDefault="00A0746A" w:rsidP="00A0746A"/>
          <w:p w14:paraId="62F4CA06" w14:textId="77777777" w:rsidR="00A0746A" w:rsidRDefault="00A0746A" w:rsidP="00A0746A">
            <w:r>
              <w:t>Columnista para “La Ventana”, programa transmitido por Radio Universidad, Fm 97.7, desde 2004 al 2007.</w:t>
            </w:r>
          </w:p>
          <w:p w14:paraId="63F727A3" w14:textId="77777777" w:rsidR="00A0746A" w:rsidRDefault="00A0746A" w:rsidP="00A0746A">
            <w:r>
              <w:t>Alejando Cantón: Tel: 0358-154170269</w:t>
            </w:r>
          </w:p>
          <w:p w14:paraId="1BB881CB" w14:textId="77777777" w:rsidR="00A0746A" w:rsidRDefault="00A0746A" w:rsidP="00A0746A"/>
          <w:p w14:paraId="1057F99A" w14:textId="77777777" w:rsidR="00A0746A" w:rsidRDefault="00A0746A" w:rsidP="00A0746A">
            <w:r>
              <w:t xml:space="preserve">Producción periodística para el Servicio Informativo de </w:t>
            </w:r>
            <w:proofErr w:type="gramStart"/>
            <w:r>
              <w:t>Radio  Río</w:t>
            </w:r>
            <w:proofErr w:type="gramEnd"/>
            <w:r>
              <w:t xml:space="preserve"> Cuarto – LV16 – AM 1010. Desde </w:t>
            </w:r>
            <w:proofErr w:type="gramStart"/>
            <w:r>
              <w:t>Septiembre</w:t>
            </w:r>
            <w:proofErr w:type="gramEnd"/>
            <w:r>
              <w:t xml:space="preserve"> del 2005 a Diciembre 2007. Hugo Juan </w:t>
            </w:r>
            <w:proofErr w:type="spellStart"/>
            <w:r>
              <w:t>Cardinali</w:t>
            </w:r>
            <w:proofErr w:type="spellEnd"/>
            <w:r>
              <w:t xml:space="preserve"> – Tel:0358-154177676</w:t>
            </w:r>
          </w:p>
          <w:p w14:paraId="1A0F4CE8" w14:textId="77777777" w:rsidR="00A0746A" w:rsidRDefault="00A0746A" w:rsidP="00A0746A"/>
          <w:p w14:paraId="58063074" w14:textId="77777777" w:rsidR="00A0746A" w:rsidRDefault="00A0746A" w:rsidP="00A0746A">
            <w:r>
              <w:t xml:space="preserve">Periodista para www.lv16.com (redactor de noticias). Septiembre 2006 </w:t>
            </w:r>
            <w:proofErr w:type="gramStart"/>
            <w:r>
              <w:t>Septiembre</w:t>
            </w:r>
            <w:proofErr w:type="gramEnd"/>
            <w:r>
              <w:t xml:space="preserve"> 2009. Responsable de la web: Sebastián </w:t>
            </w:r>
            <w:proofErr w:type="spellStart"/>
            <w:r>
              <w:t>Gelain</w:t>
            </w:r>
            <w:proofErr w:type="spellEnd"/>
            <w:r>
              <w:t xml:space="preserve"> – Tel: 0358-4638255</w:t>
            </w:r>
          </w:p>
          <w:p w14:paraId="007DB99F" w14:textId="77777777" w:rsidR="00A0746A" w:rsidRDefault="00A0746A" w:rsidP="00A0746A"/>
          <w:p w14:paraId="7246B651" w14:textId="77777777" w:rsidR="00A0746A" w:rsidRDefault="00A0746A" w:rsidP="00A0746A">
            <w:r>
              <w:t xml:space="preserve">Columnista para “La Revista de Todos”, programa transmitido por FM </w:t>
            </w:r>
            <w:proofErr w:type="spellStart"/>
            <w:r>
              <w:t>Gospel</w:t>
            </w:r>
            <w:proofErr w:type="spellEnd"/>
            <w:r>
              <w:t>, 102.9. Contacto: Angélica – Tel: 0358-154016481</w:t>
            </w:r>
          </w:p>
          <w:p w14:paraId="1DCD2C0D" w14:textId="77777777" w:rsidR="00A0746A" w:rsidRDefault="00A0746A" w:rsidP="00A0746A"/>
          <w:p w14:paraId="631FC005" w14:textId="77777777" w:rsidR="00A0746A" w:rsidRDefault="00A0746A" w:rsidP="00A0746A">
            <w:r>
              <w:t xml:space="preserve">Atención al público de negocio de venta de ropa– Grandiosas, local 26 Galería Río Cuarto, Vélez Sarsfield y General Paz. Dueño. Desde </w:t>
            </w:r>
            <w:proofErr w:type="gramStart"/>
            <w:r>
              <w:t>Febrero</w:t>
            </w:r>
            <w:proofErr w:type="gramEnd"/>
            <w:r>
              <w:t xml:space="preserve"> del 2008 a Noviembre del 2008. </w:t>
            </w:r>
          </w:p>
          <w:p w14:paraId="54165CBA" w14:textId="77777777" w:rsidR="00A0746A" w:rsidRDefault="00A0746A" w:rsidP="00A0746A"/>
          <w:p w14:paraId="78F02E66" w14:textId="77777777" w:rsidR="00A0746A" w:rsidRDefault="00A0746A" w:rsidP="00A0746A">
            <w:r>
              <w:t>Atención al público en hotel Libertador Río Cuarto.</w:t>
            </w:r>
          </w:p>
          <w:p w14:paraId="3130EF4C" w14:textId="77777777" w:rsidR="00A0746A" w:rsidRDefault="00A0746A" w:rsidP="00A0746A">
            <w:r>
              <w:t>Avenida España 85 – Febrero a Julio 2006</w:t>
            </w:r>
          </w:p>
          <w:p w14:paraId="3D591458" w14:textId="77777777" w:rsidR="00A0746A" w:rsidRDefault="00A0746A" w:rsidP="00A0746A"/>
          <w:p w14:paraId="1D6E56BA" w14:textId="77777777" w:rsidR="00A0746A" w:rsidRDefault="00A0746A" w:rsidP="00A0746A">
            <w:r>
              <w:t xml:space="preserve">Integrante de Grupo de Teatro Independiente “Tal Cual” – Desde </w:t>
            </w:r>
            <w:proofErr w:type="gramStart"/>
            <w:r>
              <w:t>Enero</w:t>
            </w:r>
            <w:proofErr w:type="gramEnd"/>
            <w:r>
              <w:t xml:space="preserve"> de 2006 a Diciembre de 2007</w:t>
            </w:r>
          </w:p>
          <w:p w14:paraId="2D01E07C" w14:textId="77777777" w:rsidR="00A0746A" w:rsidRDefault="00A0746A" w:rsidP="00A0746A">
            <w:r>
              <w:lastRenderedPageBreak/>
              <w:t>Diego Torres – Tel: 0358- 155626977</w:t>
            </w:r>
          </w:p>
          <w:p w14:paraId="3C0DB064" w14:textId="77777777" w:rsidR="00A0746A" w:rsidRDefault="00A0746A" w:rsidP="00A0746A"/>
          <w:p w14:paraId="7434C0C5" w14:textId="14AA8779" w:rsidR="00A0746A" w:rsidRDefault="00A0746A" w:rsidP="00A0746A">
            <w:r>
              <w:t xml:space="preserve">Periodista, fotógrafo y editor para Revista Quincenal VIP “El Sureño” - Río Cuarto – </w:t>
            </w:r>
            <w:proofErr w:type="gramStart"/>
            <w:r>
              <w:t>Febrero</w:t>
            </w:r>
            <w:proofErr w:type="gramEnd"/>
            <w:r>
              <w:t xml:space="preserve"> 2009 </w:t>
            </w:r>
            <w:r w:rsidR="00E46C4D">
              <w:t>a Octubre 2020</w:t>
            </w:r>
            <w:r>
              <w:t xml:space="preserve">. </w:t>
            </w:r>
          </w:p>
          <w:p w14:paraId="26D43A9B" w14:textId="77777777" w:rsidR="00A0746A" w:rsidRDefault="00A0746A" w:rsidP="00A0746A">
            <w:r>
              <w:t>Juan Carlos Díaz – Tel: 0358-15063939</w:t>
            </w:r>
          </w:p>
          <w:p w14:paraId="36D91BA9" w14:textId="77777777" w:rsidR="00A0746A" w:rsidRDefault="00A0746A" w:rsidP="00A0746A"/>
          <w:p w14:paraId="4206E395" w14:textId="31ABDBD9" w:rsidR="00A0746A" w:rsidRDefault="00A0746A" w:rsidP="00A0746A">
            <w:r>
              <w:t xml:space="preserve">Periodista, fotógrafo y editor para Revista Quincenal “Sureño XXI” - Río Cuarto – </w:t>
            </w:r>
            <w:proofErr w:type="gramStart"/>
            <w:r>
              <w:t>Febrero</w:t>
            </w:r>
            <w:proofErr w:type="gramEnd"/>
            <w:r>
              <w:t xml:space="preserve"> 2009 </w:t>
            </w:r>
            <w:r w:rsidR="00E46C4D">
              <w:t xml:space="preserve">a </w:t>
            </w:r>
            <w:r w:rsidR="00E46C4D">
              <w:t>Octubre 2020.</w:t>
            </w:r>
          </w:p>
          <w:p w14:paraId="1D55A605" w14:textId="77777777" w:rsidR="00A0746A" w:rsidRDefault="00A0746A" w:rsidP="00A0746A">
            <w:r>
              <w:t>Juan Carlos Díaz – Tel: 0358-15063939 – 0358 *4210196</w:t>
            </w:r>
          </w:p>
          <w:p w14:paraId="79CECDF4" w14:textId="77777777" w:rsidR="00A0746A" w:rsidRDefault="00A0746A" w:rsidP="00A0746A"/>
          <w:p w14:paraId="0DBFF611" w14:textId="77777777" w:rsidR="00A0746A" w:rsidRDefault="00A0746A" w:rsidP="00A0746A">
            <w:r>
              <w:t xml:space="preserve">Coordinador del Centro de Actividades Juveniles (CAJ) del Ministerio de educación de la Nación - IPEM </w:t>
            </w:r>
            <w:proofErr w:type="spellStart"/>
            <w:r>
              <w:t>nº</w:t>
            </w:r>
            <w:proofErr w:type="spellEnd"/>
            <w:r>
              <w:t xml:space="preserve"> 128 </w:t>
            </w:r>
          </w:p>
          <w:p w14:paraId="184F975C" w14:textId="59F5C2E3" w:rsidR="00A0746A" w:rsidRDefault="00A0746A" w:rsidP="00A0746A">
            <w:r>
              <w:t xml:space="preserve">Dr. Manuel Belgrano, de Río Cuarto. Desde </w:t>
            </w:r>
            <w:proofErr w:type="gramStart"/>
            <w:r>
              <w:t>Agosto</w:t>
            </w:r>
            <w:proofErr w:type="gramEnd"/>
            <w:r>
              <w:t xml:space="preserve"> 2009 </w:t>
            </w:r>
            <w:r w:rsidR="00E46C4D">
              <w:t>a Diciembre 201</w:t>
            </w:r>
            <w:r w:rsidR="001C3D98">
              <w:t>6</w:t>
            </w:r>
            <w:r>
              <w:t>. Gladys Moyano: 0358 154025623</w:t>
            </w:r>
          </w:p>
          <w:p w14:paraId="406E6C34" w14:textId="77777777" w:rsidR="00A0746A" w:rsidRDefault="00A0746A" w:rsidP="00A0746A"/>
          <w:p w14:paraId="328076D5" w14:textId="77777777" w:rsidR="00A0746A" w:rsidRDefault="00A0746A" w:rsidP="00A0746A">
            <w:r>
              <w:t xml:space="preserve">Comisionista Fundación Nuevo Hospital - Hospital San Antonio de Padua Río Cuarto. 2010 </w:t>
            </w:r>
          </w:p>
          <w:p w14:paraId="055B8A0C" w14:textId="77777777" w:rsidR="00A0746A" w:rsidRDefault="00A0746A" w:rsidP="00A0746A">
            <w:r>
              <w:t xml:space="preserve"> </w:t>
            </w:r>
          </w:p>
          <w:p w14:paraId="23CB9879" w14:textId="77777777" w:rsidR="00A0746A" w:rsidRDefault="00A0746A" w:rsidP="00A0746A">
            <w:r>
              <w:t>Organizador exposición de diseño de artistas independientes. Mayo 2010. Laura Sagardoy - Tel: 0351 155169848</w:t>
            </w:r>
          </w:p>
          <w:p w14:paraId="54A51094" w14:textId="77777777" w:rsidR="00A0746A" w:rsidRDefault="00A0746A" w:rsidP="00A0746A"/>
          <w:p w14:paraId="5B79E790" w14:textId="77777777" w:rsidR="00A0746A" w:rsidRDefault="00A0746A" w:rsidP="00A0746A">
            <w:r>
              <w:t>Organizador primera expo fusión de artistas independientes y decoradores de Río Cuarto y la región sur de Córdoba. Mayo 2011. Laura Sagardoy –Tel: 0351 155169848</w:t>
            </w:r>
          </w:p>
          <w:p w14:paraId="6EB56B6E" w14:textId="77777777" w:rsidR="00A0746A" w:rsidRDefault="00A0746A" w:rsidP="00A0746A"/>
          <w:p w14:paraId="2145A295" w14:textId="77777777" w:rsidR="00A0746A" w:rsidRDefault="00A0746A" w:rsidP="00A0746A">
            <w:proofErr w:type="spellStart"/>
            <w:r>
              <w:t>Community</w:t>
            </w:r>
            <w:proofErr w:type="spellEnd"/>
            <w:r>
              <w:t xml:space="preserve"> Manager Carnavales Río Cuarto </w:t>
            </w:r>
          </w:p>
          <w:p w14:paraId="077AE25C" w14:textId="77777777" w:rsidR="00A0746A" w:rsidRDefault="00A0746A" w:rsidP="00A0746A">
            <w:r>
              <w:t xml:space="preserve">2012 para la Vecinal Roque Sáenz Peña – </w:t>
            </w:r>
            <w:proofErr w:type="gramStart"/>
            <w:r>
              <w:t>Febrero</w:t>
            </w:r>
            <w:proofErr w:type="gramEnd"/>
            <w:r>
              <w:t xml:space="preserve"> 2012</w:t>
            </w:r>
          </w:p>
          <w:p w14:paraId="104A87B1" w14:textId="77777777" w:rsidR="00A0746A" w:rsidRDefault="00A0746A" w:rsidP="00A0746A">
            <w:r>
              <w:t xml:space="preserve">Humberto Benedetto: 0358 154125429 - Leonardo </w:t>
            </w:r>
            <w:proofErr w:type="spellStart"/>
            <w:r>
              <w:t>Gangretto</w:t>
            </w:r>
            <w:proofErr w:type="spellEnd"/>
            <w:r>
              <w:t xml:space="preserve"> – Tel: 0358 154288576</w:t>
            </w:r>
          </w:p>
          <w:p w14:paraId="1644417C" w14:textId="77777777" w:rsidR="00A0746A" w:rsidRDefault="00A0746A" w:rsidP="00A0746A"/>
          <w:p w14:paraId="5390DDA7" w14:textId="77777777" w:rsidR="00A0746A" w:rsidRDefault="00A0746A" w:rsidP="00A0746A">
            <w:r>
              <w:t xml:space="preserve">Encargado de Prensa de Productora HAB </w:t>
            </w:r>
            <w:proofErr w:type="gramStart"/>
            <w:r>
              <w:t>Producciones  -</w:t>
            </w:r>
            <w:proofErr w:type="gramEnd"/>
            <w:r>
              <w:t xml:space="preserve"> 360 Studio VIP – Septiembre 2011 – Diciembre 2011</w:t>
            </w:r>
          </w:p>
          <w:p w14:paraId="779444ED" w14:textId="77777777" w:rsidR="00A0746A" w:rsidRDefault="00A0746A" w:rsidP="00A0746A">
            <w:r>
              <w:t xml:space="preserve">Humberto Benedetto: 0358 154125429 </w:t>
            </w:r>
          </w:p>
          <w:p w14:paraId="0E254292" w14:textId="77777777" w:rsidR="00A0746A" w:rsidRDefault="00A0746A" w:rsidP="00A0746A"/>
          <w:p w14:paraId="467781ED" w14:textId="77777777" w:rsidR="00A0746A" w:rsidRDefault="00A0746A" w:rsidP="00A0746A">
            <w:proofErr w:type="spellStart"/>
            <w:r>
              <w:t>Community</w:t>
            </w:r>
            <w:proofErr w:type="spellEnd"/>
            <w:r>
              <w:t xml:space="preserve"> </w:t>
            </w:r>
            <w:proofErr w:type="gramStart"/>
            <w:r>
              <w:t>Manager  y</w:t>
            </w:r>
            <w:proofErr w:type="gramEnd"/>
            <w:r>
              <w:t xml:space="preserve"> Co -Encargado de Prensa y Eventos del Instituto Leonardo Da Vinci Río Cuarto – Fundación Leonardo Da Vinci Río Cuarto. Desde </w:t>
            </w:r>
            <w:proofErr w:type="gramStart"/>
            <w:r>
              <w:t>Junio</w:t>
            </w:r>
            <w:proofErr w:type="gramEnd"/>
            <w:r>
              <w:t xml:space="preserve"> 2012 a la fecha. Laura Pereyra – Tel: 0358 154307887</w:t>
            </w:r>
          </w:p>
          <w:p w14:paraId="71C04559" w14:textId="77777777" w:rsidR="00A0746A" w:rsidRDefault="00A0746A" w:rsidP="00A0746A"/>
          <w:p w14:paraId="783168E1" w14:textId="77777777" w:rsidR="00A0746A" w:rsidRDefault="00A0746A" w:rsidP="00A0746A">
            <w:r>
              <w:t xml:space="preserve">Director, redactor y editor de revista THODO – Desde </w:t>
            </w:r>
            <w:proofErr w:type="gramStart"/>
            <w:r>
              <w:t>Septiembre</w:t>
            </w:r>
            <w:proofErr w:type="gramEnd"/>
            <w:r>
              <w:t xml:space="preserve"> 2012 a la fecha. </w:t>
            </w:r>
          </w:p>
          <w:p w14:paraId="1A918231" w14:textId="77777777" w:rsidR="00A0746A" w:rsidRDefault="00A0746A" w:rsidP="00A0746A"/>
          <w:p w14:paraId="5B3C4E6B" w14:textId="77777777" w:rsidR="00A0746A" w:rsidRDefault="00A0746A" w:rsidP="00A0746A">
            <w:r>
              <w:t xml:space="preserve">Responsable de Prensa y Cobertura Carnavales Río Cuarto 2013 para la Vecinal Roque Sáenz Peña – </w:t>
            </w:r>
            <w:proofErr w:type="gramStart"/>
            <w:r>
              <w:t>Febrero</w:t>
            </w:r>
            <w:proofErr w:type="gramEnd"/>
            <w:r>
              <w:t xml:space="preserve"> 2013 Leonardo </w:t>
            </w:r>
            <w:proofErr w:type="spellStart"/>
            <w:r>
              <w:t>Gangretto</w:t>
            </w:r>
            <w:proofErr w:type="spellEnd"/>
            <w:r>
              <w:t xml:space="preserve"> – Tel: 0358 154288576</w:t>
            </w:r>
          </w:p>
          <w:p w14:paraId="339936B0" w14:textId="77777777" w:rsidR="00A0746A" w:rsidRDefault="00A0746A" w:rsidP="00A0746A"/>
          <w:p w14:paraId="17D3D349" w14:textId="77777777" w:rsidR="00A0746A" w:rsidRDefault="00A0746A" w:rsidP="00A0746A">
            <w:r>
              <w:t xml:space="preserve">Fotógrafo oficial cursos de capacitación </w:t>
            </w:r>
            <w:proofErr w:type="spellStart"/>
            <w:r>
              <w:t>Silkey</w:t>
            </w:r>
            <w:proofErr w:type="spellEnd"/>
            <w:r>
              <w:t xml:space="preserve"> Internacional Hotel Howard </w:t>
            </w:r>
            <w:proofErr w:type="gramStart"/>
            <w:r>
              <w:t>Johnson  -</w:t>
            </w:r>
            <w:proofErr w:type="gramEnd"/>
            <w:r>
              <w:t xml:space="preserve"> Agosto 2013– Noviembre 2013 – Marzo 2014 – Septiembre 2014 – Noviembre 2014. Patricia </w:t>
            </w:r>
            <w:proofErr w:type="spellStart"/>
            <w:r>
              <w:t>Silkey</w:t>
            </w:r>
            <w:proofErr w:type="spellEnd"/>
            <w:r>
              <w:t xml:space="preserve"> – Encargada de ventas - 0358 154230444</w:t>
            </w:r>
          </w:p>
          <w:p w14:paraId="796F11AD" w14:textId="77777777" w:rsidR="00A0746A" w:rsidRDefault="00A0746A" w:rsidP="00A0746A"/>
          <w:p w14:paraId="745AC169" w14:textId="77777777" w:rsidR="00A0746A" w:rsidRDefault="00A0746A" w:rsidP="00A0746A">
            <w:proofErr w:type="spellStart"/>
            <w:r>
              <w:t>Community</w:t>
            </w:r>
            <w:proofErr w:type="spellEnd"/>
            <w:r>
              <w:t xml:space="preserve"> Manager y organizador de eventos para la Franquicia Balcarce Río Cuarto desde </w:t>
            </w:r>
            <w:proofErr w:type="gramStart"/>
            <w:r>
              <w:t>Enero</w:t>
            </w:r>
            <w:proofErr w:type="gramEnd"/>
            <w:r>
              <w:t xml:space="preserve"> 2014</w:t>
            </w:r>
          </w:p>
          <w:p w14:paraId="58BAC258" w14:textId="77777777" w:rsidR="00A0746A" w:rsidRDefault="00A0746A" w:rsidP="00A0746A">
            <w:r>
              <w:t xml:space="preserve">Ana </w:t>
            </w:r>
            <w:proofErr w:type="spellStart"/>
            <w:r>
              <w:t>Vizcart</w:t>
            </w:r>
            <w:proofErr w:type="spellEnd"/>
            <w:r>
              <w:t xml:space="preserve"> – Tel: 03385 15465897 </w:t>
            </w:r>
          </w:p>
          <w:p w14:paraId="0FBE84B6" w14:textId="77777777" w:rsidR="00A0746A" w:rsidRDefault="00A0746A" w:rsidP="00A0746A"/>
          <w:p w14:paraId="1AF5EC52" w14:textId="2945B911" w:rsidR="00A0746A" w:rsidRDefault="00A0746A" w:rsidP="00A0746A">
            <w:r>
              <w:t>Fotógrafo eventos/actividades Universidad Siglo 21 sede Río Cuarto 2012</w:t>
            </w:r>
            <w:r w:rsidR="00E46C4D">
              <w:t xml:space="preserve"> a la fecha</w:t>
            </w:r>
            <w:r>
              <w:t xml:space="preserve">. José Farias – Coordinador de Relaciones Institucionales Sede Río Cuarto en Universidad Empresarial Siglo 21 - 0358 4653437 </w:t>
            </w:r>
            <w:proofErr w:type="spellStart"/>
            <w:r>
              <w:t>op</w:t>
            </w:r>
            <w:proofErr w:type="spellEnd"/>
            <w:r>
              <w:t xml:space="preserve">. 4 </w:t>
            </w:r>
            <w:proofErr w:type="spellStart"/>
            <w:r>
              <w:t>ó</w:t>
            </w:r>
            <w:proofErr w:type="spellEnd"/>
            <w:r>
              <w:t xml:space="preserve"> 0351 152571313</w:t>
            </w:r>
          </w:p>
          <w:p w14:paraId="6777D416" w14:textId="77777777" w:rsidR="00A0746A" w:rsidRDefault="00A0746A" w:rsidP="00A0746A"/>
          <w:p w14:paraId="7B104913" w14:textId="579C829E" w:rsidR="00A0746A" w:rsidRDefault="00A0746A" w:rsidP="00A0746A">
            <w:r>
              <w:t>Creador página web de organizaciones e instituciones de la ciudad: Fundación Leonardo Da Vinci – Mercado de Abasto Río Cuarto</w:t>
            </w:r>
          </w:p>
          <w:p w14:paraId="3AD04C1F" w14:textId="77777777" w:rsidR="00A0746A" w:rsidRDefault="00A0746A" w:rsidP="00A0746A"/>
          <w:p w14:paraId="64052297" w14:textId="77777777" w:rsidR="00A0746A" w:rsidRDefault="00A0746A" w:rsidP="00A0746A">
            <w:r>
              <w:t>Mediador para el Programa Juego Responsable,</w:t>
            </w:r>
          </w:p>
          <w:p w14:paraId="340CF930" w14:textId="77777777" w:rsidR="00A0746A" w:rsidRDefault="00A0746A" w:rsidP="00A0746A">
            <w:r>
              <w:t xml:space="preserve">Sub programa Jugar para Crecer, Crecer Jugando de la    Lotería de Córdoba en el IPEM 128- Utilización de </w:t>
            </w:r>
            <w:proofErr w:type="spellStart"/>
            <w:r>
              <w:t>TIC´s</w:t>
            </w:r>
            <w:proofErr w:type="spellEnd"/>
            <w:r>
              <w:t xml:space="preserve"> en el aula - Edición 2013 y 2014</w:t>
            </w:r>
          </w:p>
          <w:p w14:paraId="70C0635A" w14:textId="77777777" w:rsidR="00A0746A" w:rsidRDefault="00A0746A" w:rsidP="00A0746A"/>
          <w:p w14:paraId="1FB06763" w14:textId="77777777" w:rsidR="00A0746A" w:rsidRDefault="00A0746A" w:rsidP="00A0746A">
            <w:r>
              <w:t xml:space="preserve">Facilitador Social del Programa Provincial “Confiamos en Vos” del Gobierno de la Provincia de </w:t>
            </w:r>
            <w:proofErr w:type="gramStart"/>
            <w:r>
              <w:t>Córdoba  Desde</w:t>
            </w:r>
            <w:proofErr w:type="gramEnd"/>
            <w:r>
              <w:t xml:space="preserve"> Junio a Diciembre de 2014 – Fanny </w:t>
            </w:r>
            <w:proofErr w:type="spellStart"/>
            <w:r>
              <w:t>Furlan</w:t>
            </w:r>
            <w:proofErr w:type="spellEnd"/>
            <w:r>
              <w:t xml:space="preserve"> – Tel: 0358 155623854</w:t>
            </w:r>
          </w:p>
          <w:p w14:paraId="4D7B05D3" w14:textId="77777777" w:rsidR="00A0746A" w:rsidRDefault="00A0746A" w:rsidP="00A0746A"/>
          <w:p w14:paraId="039B46B9" w14:textId="77777777" w:rsidR="00A0746A" w:rsidRDefault="00A0746A" w:rsidP="00A0746A">
            <w:r>
              <w:t xml:space="preserve">Fotógrafo oficial del evento Ciudadano Destacado organizado </w:t>
            </w:r>
            <w:proofErr w:type="gramStart"/>
            <w:r>
              <w:t>por  Foro</w:t>
            </w:r>
            <w:proofErr w:type="gramEnd"/>
            <w:r>
              <w:t xml:space="preserve"> de Profesionales de Río Cuarto y Sur de Córdoba – y Consejo Económico y Social - Cobertura evento homenaje – Septiembre 2014 – Florencia Sereno – Tel: 0358 154208125</w:t>
            </w:r>
          </w:p>
          <w:p w14:paraId="76F4DD3A" w14:textId="77777777" w:rsidR="00A0746A" w:rsidRDefault="00A0746A" w:rsidP="00A0746A"/>
          <w:p w14:paraId="2AD7F8DA" w14:textId="13C35C2F" w:rsidR="00A0746A" w:rsidRDefault="00A0746A" w:rsidP="00A0746A">
            <w:r>
              <w:t xml:space="preserve">Asesor comunicación – Encargado de Prensa - </w:t>
            </w:r>
            <w:proofErr w:type="spellStart"/>
            <w:r>
              <w:t>Community</w:t>
            </w:r>
            <w:proofErr w:type="spellEnd"/>
            <w:r>
              <w:t xml:space="preserve"> Manager – Show Internacional de Bachata </w:t>
            </w:r>
            <w:proofErr w:type="spellStart"/>
            <w:r>
              <w:t>Domenic</w:t>
            </w:r>
            <w:proofErr w:type="spellEnd"/>
            <w:r>
              <w:t xml:space="preserve"> Marte </w:t>
            </w:r>
            <w:r w:rsidR="001C3D98">
              <w:t xml:space="preserve">y eventos de </w:t>
            </w:r>
            <w:r>
              <w:t xml:space="preserve">Salsa </w:t>
            </w:r>
            <w:proofErr w:type="spellStart"/>
            <w:r>
              <w:t>Warm</w:t>
            </w:r>
            <w:proofErr w:type="spellEnd"/>
            <w:r>
              <w:t xml:space="preserve"> </w:t>
            </w:r>
            <w:proofErr w:type="spellStart"/>
            <w:r>
              <w:t>Fest</w:t>
            </w:r>
            <w:proofErr w:type="spellEnd"/>
            <w:r>
              <w:t xml:space="preserve"> 201</w:t>
            </w:r>
            <w:r w:rsidR="001C3D98">
              <w:t>4, 2015, 2016, 2017, 2018 y 2019</w:t>
            </w:r>
            <w:r>
              <w:t xml:space="preserve"> – Cristian Ortiz – Tel: 03571531589 </w:t>
            </w:r>
          </w:p>
          <w:p w14:paraId="3A72838F" w14:textId="77777777" w:rsidR="00A0746A" w:rsidRDefault="00A0746A" w:rsidP="00A0746A"/>
          <w:p w14:paraId="562DDFE9" w14:textId="77777777" w:rsidR="00A0746A" w:rsidRDefault="00A0746A" w:rsidP="00A0746A">
            <w:r>
              <w:t xml:space="preserve">Fotógrafo campaña 2014 Jóvenes Líderes – Presidencia Concejo Deliberante Río Cuarto – Fundación/Instituto Cervantes - </w:t>
            </w:r>
            <w:proofErr w:type="gramStart"/>
            <w:r>
              <w:t>Septiembre</w:t>
            </w:r>
            <w:proofErr w:type="gramEnd"/>
            <w:r>
              <w:t xml:space="preserve"> 2014 – Sergio </w:t>
            </w:r>
            <w:proofErr w:type="spellStart"/>
            <w:r>
              <w:t>Terzo</w:t>
            </w:r>
            <w:proofErr w:type="spellEnd"/>
            <w:r>
              <w:t xml:space="preserve">: Tel: 0358 154387122 </w:t>
            </w:r>
          </w:p>
          <w:p w14:paraId="38F3DB1E" w14:textId="77777777" w:rsidR="00A0746A" w:rsidRDefault="00A0746A" w:rsidP="00A0746A"/>
          <w:p w14:paraId="7E29CFD5" w14:textId="77777777" w:rsidR="00A0746A" w:rsidRDefault="00A0746A" w:rsidP="00A0746A">
            <w:r>
              <w:t xml:space="preserve">Fotógrafo para el </w:t>
            </w:r>
            <w:proofErr w:type="spellStart"/>
            <w:r>
              <w:t>photoshooting</w:t>
            </w:r>
            <w:proofErr w:type="spellEnd"/>
            <w:r>
              <w:t xml:space="preserve"> de cartelería y promoción de La </w:t>
            </w:r>
            <w:proofErr w:type="spellStart"/>
            <w:r>
              <w:t>Review</w:t>
            </w:r>
            <w:proofErr w:type="spellEnd"/>
            <w:r>
              <w:t xml:space="preserve"> – Octubre 2014 - José Farias </w:t>
            </w:r>
            <w:proofErr w:type="gramStart"/>
            <w:r>
              <w:t>–  Tel</w:t>
            </w:r>
            <w:proofErr w:type="gramEnd"/>
            <w:r>
              <w:t xml:space="preserve">: 0351 152571313 </w:t>
            </w:r>
          </w:p>
          <w:p w14:paraId="25171897" w14:textId="77777777" w:rsidR="00A0746A" w:rsidRDefault="00A0746A" w:rsidP="00A0746A"/>
          <w:p w14:paraId="0217163A" w14:textId="77777777" w:rsidR="00A0746A" w:rsidRDefault="00A0746A" w:rsidP="00A0746A">
            <w:r>
              <w:t xml:space="preserve">Fotógrafo 50 aniversario AFS Río Cuarto </w:t>
            </w:r>
          </w:p>
          <w:p w14:paraId="4ABC597B" w14:textId="5E45FCF1" w:rsidR="00A0746A" w:rsidRDefault="00A0746A" w:rsidP="00A0746A">
            <w:r>
              <w:t xml:space="preserve">Octubre 2014 </w:t>
            </w:r>
          </w:p>
          <w:p w14:paraId="45D3923C" w14:textId="609DE947" w:rsidR="001C3D98" w:rsidRDefault="001C3D98" w:rsidP="00A0746A"/>
          <w:p w14:paraId="43B247C8" w14:textId="2A4BDD0A" w:rsidR="00A0746A" w:rsidRDefault="00A0746A" w:rsidP="00A0746A">
            <w:r>
              <w:t xml:space="preserve">Asesor comunicación – Encargado de Prensa - </w:t>
            </w:r>
            <w:proofErr w:type="spellStart"/>
            <w:r>
              <w:t>Community</w:t>
            </w:r>
            <w:proofErr w:type="spellEnd"/>
            <w:r>
              <w:t xml:space="preserve"> Manager – Fotógrafo Escuela de Gastronomía Patagónica Río Cuarto – Desde </w:t>
            </w:r>
            <w:proofErr w:type="gramStart"/>
            <w:r>
              <w:t>Marzo</w:t>
            </w:r>
            <w:proofErr w:type="gramEnd"/>
            <w:r>
              <w:t xml:space="preserve"> 2015 a la fecha – Mariana Motta – Tel: 0358</w:t>
            </w:r>
          </w:p>
          <w:p w14:paraId="3B6B82DA" w14:textId="2687C435" w:rsidR="00E46C4D" w:rsidRDefault="00E46C4D" w:rsidP="00A0746A"/>
          <w:p w14:paraId="39FDF082" w14:textId="2BAE7186" w:rsidR="00E46C4D" w:rsidRDefault="00E46C4D" w:rsidP="00E46C4D">
            <w:r>
              <w:t xml:space="preserve">Fotógrafo Cierre Academia de Danza Influencias – </w:t>
            </w:r>
            <w:proofErr w:type="gramStart"/>
            <w:r>
              <w:t>Noviembre</w:t>
            </w:r>
            <w:proofErr w:type="gramEnd"/>
            <w:r>
              <w:t xml:space="preserve"> 2014</w:t>
            </w:r>
          </w:p>
          <w:p w14:paraId="417EE505" w14:textId="77777777" w:rsidR="00E46C4D" w:rsidRDefault="00E46C4D" w:rsidP="00A0746A"/>
          <w:p w14:paraId="4F450F78" w14:textId="11CB280D" w:rsidR="00E46C4D" w:rsidRDefault="00E46C4D" w:rsidP="00E46C4D">
            <w:proofErr w:type="spellStart"/>
            <w:r>
              <w:t>Community</w:t>
            </w:r>
            <w:proofErr w:type="spellEnd"/>
            <w:r>
              <w:t xml:space="preserve"> Manager</w:t>
            </w:r>
            <w:r>
              <w:t xml:space="preserve">, </w:t>
            </w:r>
            <w:proofErr w:type="spellStart"/>
            <w:r>
              <w:t>Event</w:t>
            </w:r>
            <w:proofErr w:type="spellEnd"/>
            <w:r>
              <w:t xml:space="preserve"> </w:t>
            </w:r>
            <w:proofErr w:type="spellStart"/>
            <w:r>
              <w:t>Planer</w:t>
            </w:r>
            <w:proofErr w:type="spellEnd"/>
            <w:r>
              <w:t xml:space="preserve"> y Fotógrafo para Letras con Café</w:t>
            </w:r>
            <w:r>
              <w:t xml:space="preserve"> </w:t>
            </w:r>
          </w:p>
          <w:p w14:paraId="5D084DA5" w14:textId="65C7E6AE" w:rsidR="00E46C4D" w:rsidRDefault="001C3D98" w:rsidP="00E46C4D">
            <w:r>
              <w:t xml:space="preserve">Marzo 2014 – </w:t>
            </w:r>
            <w:proofErr w:type="gramStart"/>
            <w:r>
              <w:t>Mayo</w:t>
            </w:r>
            <w:proofErr w:type="gramEnd"/>
            <w:r>
              <w:t xml:space="preserve"> 2020 - Laura Pereyra: 0358 154307887</w:t>
            </w:r>
          </w:p>
          <w:p w14:paraId="40E99414" w14:textId="5BE28833" w:rsidR="001C70EC" w:rsidRDefault="001C70EC" w:rsidP="00E46C4D"/>
          <w:p w14:paraId="58266E94" w14:textId="77777777" w:rsidR="001C70EC" w:rsidRDefault="001C70EC" w:rsidP="001C70EC">
            <w:r>
              <w:t xml:space="preserve">Fotógrafo para </w:t>
            </w:r>
            <w:proofErr w:type="spellStart"/>
            <w:r>
              <w:t>Cantore</w:t>
            </w:r>
            <w:proofErr w:type="spellEnd"/>
            <w:r>
              <w:t xml:space="preserve"> SA</w:t>
            </w:r>
          </w:p>
          <w:p w14:paraId="556CFC8E" w14:textId="77777777" w:rsidR="001C70EC" w:rsidRDefault="001C70EC" w:rsidP="001C70EC">
            <w:r>
              <w:t xml:space="preserve">Eduardo </w:t>
            </w:r>
            <w:proofErr w:type="spellStart"/>
            <w:r>
              <w:t>Cantore</w:t>
            </w:r>
            <w:proofErr w:type="spellEnd"/>
            <w:r>
              <w:t>:  0</w:t>
            </w:r>
            <w:r w:rsidRPr="001C3D98">
              <w:t>358</w:t>
            </w:r>
            <w:r>
              <w:t xml:space="preserve"> 15</w:t>
            </w:r>
            <w:r w:rsidRPr="001C3D98">
              <w:t>5071145</w:t>
            </w:r>
          </w:p>
          <w:p w14:paraId="497759C7" w14:textId="02BC10CC" w:rsidR="001C3D98" w:rsidRDefault="001C3D98" w:rsidP="00E46C4D"/>
          <w:p w14:paraId="5555BE90" w14:textId="77777777" w:rsidR="001C70EC" w:rsidRPr="00A26AD9" w:rsidRDefault="001C3D98" w:rsidP="00E46C4D">
            <w:pPr>
              <w:rPr>
                <w:b/>
                <w:bCs/>
              </w:rPr>
            </w:pPr>
            <w:r w:rsidRPr="00A26AD9">
              <w:rPr>
                <w:b/>
                <w:bCs/>
              </w:rPr>
              <w:t xml:space="preserve">Fotógrafo para Fundación Deportes Río Cuarto </w:t>
            </w:r>
          </w:p>
          <w:p w14:paraId="03DD0C00" w14:textId="33FBC66F" w:rsidR="001C3D98" w:rsidRPr="00A26AD9" w:rsidRDefault="001C70EC" w:rsidP="00E46C4D">
            <w:pPr>
              <w:rPr>
                <w:b/>
                <w:bCs/>
              </w:rPr>
            </w:pPr>
            <w:r w:rsidRPr="00A26AD9">
              <w:rPr>
                <w:b/>
                <w:bCs/>
              </w:rPr>
              <w:t xml:space="preserve">Desde </w:t>
            </w:r>
            <w:proofErr w:type="gramStart"/>
            <w:r w:rsidRPr="00A26AD9">
              <w:rPr>
                <w:b/>
                <w:bCs/>
              </w:rPr>
              <w:t>Mayo</w:t>
            </w:r>
            <w:proofErr w:type="gramEnd"/>
            <w:r w:rsidRPr="00A26AD9">
              <w:rPr>
                <w:b/>
                <w:bCs/>
              </w:rPr>
              <w:t xml:space="preserve"> de 2018 a la Fecha – Nicolás </w:t>
            </w:r>
            <w:proofErr w:type="spellStart"/>
            <w:r w:rsidRPr="00A26AD9">
              <w:rPr>
                <w:b/>
                <w:bCs/>
              </w:rPr>
              <w:t>Gauna</w:t>
            </w:r>
            <w:proofErr w:type="spellEnd"/>
            <w:r w:rsidRPr="00A26AD9">
              <w:rPr>
                <w:b/>
                <w:bCs/>
              </w:rPr>
              <w:t xml:space="preserve">: </w:t>
            </w:r>
            <w:r w:rsidRPr="00A26AD9">
              <w:rPr>
                <w:b/>
                <w:bCs/>
              </w:rPr>
              <w:t>3584113377</w:t>
            </w:r>
            <w:r w:rsidRPr="00A26AD9">
              <w:rPr>
                <w:b/>
                <w:bCs/>
              </w:rPr>
              <w:t xml:space="preserve"> </w:t>
            </w:r>
          </w:p>
          <w:p w14:paraId="5CF86883" w14:textId="40CE61C6" w:rsidR="001C70EC" w:rsidRPr="00A26AD9" w:rsidRDefault="001C70EC" w:rsidP="00E46C4D">
            <w:pPr>
              <w:rPr>
                <w:b/>
                <w:bCs/>
              </w:rPr>
            </w:pPr>
          </w:p>
          <w:p w14:paraId="4889D041" w14:textId="3A39750D" w:rsidR="001C70EC" w:rsidRPr="00A26AD9" w:rsidRDefault="001C70EC" w:rsidP="00E46C4D">
            <w:pPr>
              <w:rPr>
                <w:b/>
                <w:bCs/>
              </w:rPr>
            </w:pPr>
            <w:r w:rsidRPr="00A26AD9">
              <w:rPr>
                <w:b/>
                <w:bCs/>
              </w:rPr>
              <w:t xml:space="preserve">Fotógrafo para </w:t>
            </w:r>
            <w:r w:rsidRPr="00A26AD9">
              <w:rPr>
                <w:b/>
                <w:bCs/>
              </w:rPr>
              <w:t xml:space="preserve">Área de Prensa y Comunicación Municipalidad de Río Cuarto – Desde </w:t>
            </w:r>
            <w:proofErr w:type="gramStart"/>
            <w:r w:rsidRPr="00A26AD9">
              <w:rPr>
                <w:b/>
                <w:bCs/>
              </w:rPr>
              <w:t>Diciembre</w:t>
            </w:r>
            <w:proofErr w:type="gramEnd"/>
            <w:r w:rsidRPr="00A26AD9">
              <w:rPr>
                <w:b/>
                <w:bCs/>
              </w:rPr>
              <w:t xml:space="preserve"> 2020 a la fecha </w:t>
            </w:r>
            <w:r w:rsidRPr="00A26AD9">
              <w:rPr>
                <w:b/>
                <w:bCs/>
              </w:rPr>
              <w:t xml:space="preserve">– Nicolás </w:t>
            </w:r>
            <w:proofErr w:type="spellStart"/>
            <w:r w:rsidRPr="00A26AD9">
              <w:rPr>
                <w:b/>
                <w:bCs/>
              </w:rPr>
              <w:t>Gauna</w:t>
            </w:r>
            <w:proofErr w:type="spellEnd"/>
            <w:r w:rsidRPr="00A26AD9">
              <w:rPr>
                <w:b/>
                <w:bCs/>
              </w:rPr>
              <w:t>: 3584113377</w:t>
            </w:r>
          </w:p>
          <w:p w14:paraId="29788F30" w14:textId="77777777" w:rsidR="00A0746A" w:rsidRDefault="00A0746A" w:rsidP="00A0746A"/>
          <w:p w14:paraId="1119DB83" w14:textId="77777777" w:rsidR="00A0746A" w:rsidRDefault="00A0746A" w:rsidP="00A0746A">
            <w:r>
              <w:t xml:space="preserve">Fotógrafo independiente. Trabajos free lance. </w:t>
            </w:r>
          </w:p>
          <w:p w14:paraId="2806F779" w14:textId="77777777" w:rsidR="00A0746A" w:rsidRDefault="00A0746A" w:rsidP="00A0746A"/>
          <w:p w14:paraId="66AAF8F4" w14:textId="08523DE7" w:rsidR="0044711A" w:rsidRPr="00BF12BB" w:rsidRDefault="0044711A" w:rsidP="001C3D98">
            <w:pPr>
              <w:rPr>
                <w:lang w:val="es-AR" w:bidi="es-ES"/>
              </w:rPr>
            </w:pPr>
          </w:p>
        </w:tc>
      </w:tr>
    </w:tbl>
    <w:p w14:paraId="2FDE51F3" w14:textId="77777777" w:rsidR="0043117B" w:rsidRPr="00BF12BB" w:rsidRDefault="00402963" w:rsidP="0044711A">
      <w:pPr>
        <w:tabs>
          <w:tab w:val="left" w:pos="990"/>
        </w:tabs>
        <w:rPr>
          <w:lang w:val="es-AR"/>
        </w:rPr>
      </w:pPr>
    </w:p>
    <w:sectPr w:rsidR="0043117B" w:rsidRPr="00BF12BB" w:rsidSect="0059649E">
      <w:headerReference w:type="default" r:id="rId11"/>
      <w:pgSz w:w="11906" w:h="16838" w:code="9"/>
      <w:pgMar w:top="1296" w:right="576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D7878" w14:textId="77777777" w:rsidR="00402963" w:rsidRDefault="00402963" w:rsidP="000C45FF">
      <w:r>
        <w:separator/>
      </w:r>
    </w:p>
  </w:endnote>
  <w:endnote w:type="continuationSeparator" w:id="0">
    <w:p w14:paraId="67EDD512" w14:textId="77777777" w:rsidR="00402963" w:rsidRDefault="00402963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ED783" w14:textId="77777777" w:rsidR="00402963" w:rsidRDefault="00402963" w:rsidP="000C45FF">
      <w:r>
        <w:separator/>
      </w:r>
    </w:p>
  </w:footnote>
  <w:footnote w:type="continuationSeparator" w:id="0">
    <w:p w14:paraId="247F5BE1" w14:textId="77777777" w:rsidR="00402963" w:rsidRDefault="00402963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2CF3E" w14:textId="77777777" w:rsidR="000C45FF" w:rsidRPr="0059649E" w:rsidRDefault="000C45FF">
    <w:pPr>
      <w:pStyle w:val="Encabezado"/>
    </w:pPr>
    <w:r w:rsidRPr="0059649E"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368C75EA" wp14:editId="45945D6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1" name="Gráfico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00C"/>
    <w:rsid w:val="00036450"/>
    <w:rsid w:val="00075675"/>
    <w:rsid w:val="00094499"/>
    <w:rsid w:val="000C45FF"/>
    <w:rsid w:val="000E3FD1"/>
    <w:rsid w:val="00112054"/>
    <w:rsid w:val="001424E5"/>
    <w:rsid w:val="001525E1"/>
    <w:rsid w:val="00180329"/>
    <w:rsid w:val="0019001F"/>
    <w:rsid w:val="001A74A5"/>
    <w:rsid w:val="001B2ABD"/>
    <w:rsid w:val="001C3D98"/>
    <w:rsid w:val="001C70EC"/>
    <w:rsid w:val="001E0391"/>
    <w:rsid w:val="001E1759"/>
    <w:rsid w:val="001F1ECC"/>
    <w:rsid w:val="002400EB"/>
    <w:rsid w:val="002559EC"/>
    <w:rsid w:val="00256CF7"/>
    <w:rsid w:val="00281FD5"/>
    <w:rsid w:val="002D3CA3"/>
    <w:rsid w:val="0030481B"/>
    <w:rsid w:val="003156FC"/>
    <w:rsid w:val="003254B5"/>
    <w:rsid w:val="0037121F"/>
    <w:rsid w:val="003A6B7D"/>
    <w:rsid w:val="003B06CA"/>
    <w:rsid w:val="003F5CAF"/>
    <w:rsid w:val="00402963"/>
    <w:rsid w:val="004071FC"/>
    <w:rsid w:val="004142CD"/>
    <w:rsid w:val="00445947"/>
    <w:rsid w:val="0044711A"/>
    <w:rsid w:val="004561E8"/>
    <w:rsid w:val="004813B3"/>
    <w:rsid w:val="00496591"/>
    <w:rsid w:val="004C63E4"/>
    <w:rsid w:val="004D3011"/>
    <w:rsid w:val="005262AC"/>
    <w:rsid w:val="0059649E"/>
    <w:rsid w:val="005E39D5"/>
    <w:rsid w:val="00600670"/>
    <w:rsid w:val="0062123A"/>
    <w:rsid w:val="00646E75"/>
    <w:rsid w:val="006771D0"/>
    <w:rsid w:val="00715FCB"/>
    <w:rsid w:val="00743101"/>
    <w:rsid w:val="007775E1"/>
    <w:rsid w:val="007867A0"/>
    <w:rsid w:val="007927F5"/>
    <w:rsid w:val="00802CA0"/>
    <w:rsid w:val="00810E46"/>
    <w:rsid w:val="00824607"/>
    <w:rsid w:val="009260CD"/>
    <w:rsid w:val="00952C25"/>
    <w:rsid w:val="009A09AC"/>
    <w:rsid w:val="00A0746A"/>
    <w:rsid w:val="00A2118D"/>
    <w:rsid w:val="00A26AD9"/>
    <w:rsid w:val="00AD2F38"/>
    <w:rsid w:val="00AD76E2"/>
    <w:rsid w:val="00B20152"/>
    <w:rsid w:val="00B359E4"/>
    <w:rsid w:val="00B3700C"/>
    <w:rsid w:val="00B57D98"/>
    <w:rsid w:val="00B70850"/>
    <w:rsid w:val="00BF12BB"/>
    <w:rsid w:val="00C066B6"/>
    <w:rsid w:val="00C37BA1"/>
    <w:rsid w:val="00C4674C"/>
    <w:rsid w:val="00C506CF"/>
    <w:rsid w:val="00C72BED"/>
    <w:rsid w:val="00C854CF"/>
    <w:rsid w:val="00C9578B"/>
    <w:rsid w:val="00CB0055"/>
    <w:rsid w:val="00CC0C6D"/>
    <w:rsid w:val="00CF79C8"/>
    <w:rsid w:val="00D04BFE"/>
    <w:rsid w:val="00D2522B"/>
    <w:rsid w:val="00D422DE"/>
    <w:rsid w:val="00D5459D"/>
    <w:rsid w:val="00DA1F4D"/>
    <w:rsid w:val="00DC4248"/>
    <w:rsid w:val="00DD172A"/>
    <w:rsid w:val="00E25A26"/>
    <w:rsid w:val="00E4381A"/>
    <w:rsid w:val="00E46C4D"/>
    <w:rsid w:val="00E55D74"/>
    <w:rsid w:val="00EE4C8D"/>
    <w:rsid w:val="00F60274"/>
    <w:rsid w:val="00F77FB9"/>
    <w:rsid w:val="00F94526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5CB7F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0EC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E4C8D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AD2F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7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cundo\AppData\Local\Microsoft\Office\16.0\DTS\es-ES%7b7CDAC864-0DD2-4F2E-8B5E-BA8F57E71C8A%7d\%7b0111DD9C-9D0C-4FA7-9383-D4827D158A67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5F0F19E4A604F31842D130CCD3DE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63E56-C00A-47FC-AD37-AB0928D9AD84}"/>
      </w:docPartPr>
      <w:docPartBody>
        <w:p w:rsidR="00BA6908" w:rsidRDefault="00A229C0">
          <w:pPr>
            <w:pStyle w:val="A5F0F19E4A604F31842D130CCD3DE73E"/>
          </w:pPr>
          <w:r w:rsidRPr="0059649E">
            <w:rPr>
              <w:lang w:bidi="es-ES"/>
            </w:rPr>
            <w:t>Contacto</w:t>
          </w:r>
        </w:p>
      </w:docPartBody>
    </w:docPart>
    <w:docPart>
      <w:docPartPr>
        <w:name w:val="B6D889E229294776827645B370346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AB211-1F9A-4D70-99A2-381EB8071220}"/>
      </w:docPartPr>
      <w:docPartBody>
        <w:p w:rsidR="00BA6908" w:rsidRDefault="00A229C0">
          <w:pPr>
            <w:pStyle w:val="B6D889E229294776827645B370346270"/>
          </w:pPr>
          <w:r w:rsidRPr="0059649E">
            <w:rPr>
              <w:lang w:bidi="es-ES"/>
            </w:rPr>
            <w:t>EDUCACIÓN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3BF"/>
    <w:rsid w:val="002F0053"/>
    <w:rsid w:val="006B1670"/>
    <w:rsid w:val="00A229C0"/>
    <w:rsid w:val="00BA6908"/>
    <w:rsid w:val="00BD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="Century Gothic" w:eastAsiaTheme="majorEastAsia" w:hAnsi="Century Gothic" w:cstheme="majorBidi"/>
      <w:b/>
      <w:bCs/>
      <w:caps/>
      <w:szCs w:val="26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5F0F19E4A604F31842D130CCD3DE73E">
    <w:name w:val="A5F0F19E4A604F31842D130CCD3DE73E"/>
  </w:style>
  <w:style w:type="paragraph" w:customStyle="1" w:styleId="45DCE9D0791141C9B6DF7BC93A01616C">
    <w:name w:val="45DCE9D0791141C9B6DF7BC93A01616C"/>
  </w:style>
  <w:style w:type="paragraph" w:customStyle="1" w:styleId="8A2C76F8947E4AF0A6237B49D58DB727">
    <w:name w:val="8A2C76F8947E4AF0A6237B49D58DB727"/>
  </w:style>
  <w:style w:type="character" w:styleId="Hipervnculo">
    <w:name w:val="Hyperlink"/>
    <w:basedOn w:val="Fuentedeprrafopredeter"/>
    <w:uiPriority w:val="99"/>
    <w:unhideWhenUsed/>
    <w:rPr>
      <w:rFonts w:ascii="Century Gothic" w:hAnsi="Century Gothic"/>
      <w:color w:val="C45911" w:themeColor="accent2" w:themeShade="BF"/>
      <w:u w:val="single"/>
    </w:rPr>
  </w:style>
  <w:style w:type="paragraph" w:customStyle="1" w:styleId="B6D889E229294776827645B370346270">
    <w:name w:val="B6D889E229294776827645B370346270"/>
  </w:style>
  <w:style w:type="paragraph" w:customStyle="1" w:styleId="F2DE36A7EE7943D5A22DA2A14A3D09C7">
    <w:name w:val="F2DE36A7EE7943D5A22DA2A14A3D09C7"/>
  </w:style>
  <w:style w:type="character" w:customStyle="1" w:styleId="Ttulo2Car">
    <w:name w:val="Título 2 Car"/>
    <w:basedOn w:val="Fuentedeprrafopredeter"/>
    <w:link w:val="Ttulo2"/>
    <w:uiPriority w:val="9"/>
    <w:rPr>
      <w:rFonts w:ascii="Century Gothic" w:eastAsiaTheme="majorEastAsia" w:hAnsi="Century Gothic" w:cstheme="majorBidi"/>
      <w:b/>
      <w:bCs/>
      <w:caps/>
      <w:szCs w:val="26"/>
      <w:lang w:val="es-E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{0111DD9C-9D0C-4FA7-9383-D4827D158A67}tf00546271_win32</Template>
  <TotalTime>0</TotalTime>
  <Pages>3</Pages>
  <Words>1031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2021-07-21T19:03:00Z</dcterms:created>
  <dcterms:modified xsi:type="dcterms:W3CDTF">2021-07-21T19:03:00Z</dcterms:modified>
</cp:coreProperties>
</file>